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A14" w:rsidRPr="00E228D3" w:rsidRDefault="003C2A14" w:rsidP="003C2A14">
      <w:pPr>
        <w:spacing w:after="0" w:line="240" w:lineRule="auto"/>
        <w:jc w:val="right"/>
        <w:rPr>
          <w:rFonts w:asciiTheme="minorHAnsi" w:hAnsiTheme="minorHAnsi" w:cs="Arial"/>
          <w:sz w:val="16"/>
          <w:szCs w:val="16"/>
        </w:rPr>
      </w:pPr>
      <w:r w:rsidRPr="00E228D3">
        <w:rPr>
          <w:rFonts w:asciiTheme="minorHAnsi" w:hAnsiTheme="minorHAnsi" w:cs="Arial"/>
          <w:sz w:val="16"/>
          <w:szCs w:val="16"/>
        </w:rPr>
        <w:t>All. 1</w:t>
      </w:r>
    </w:p>
    <w:p w:rsidR="00EC5745" w:rsidRPr="00E228D3" w:rsidRDefault="00EC5745" w:rsidP="003C2A14">
      <w:pPr>
        <w:spacing w:after="0" w:line="240" w:lineRule="auto"/>
        <w:jc w:val="right"/>
        <w:rPr>
          <w:rFonts w:asciiTheme="minorHAnsi" w:hAnsiTheme="minorHAnsi" w:cs="Arial"/>
          <w:sz w:val="16"/>
          <w:szCs w:val="16"/>
        </w:rPr>
      </w:pPr>
      <w:bookmarkStart w:id="0" w:name="_GoBack"/>
    </w:p>
    <w:p w:rsidR="00596D34" w:rsidRPr="00747DC1" w:rsidRDefault="00EC5745" w:rsidP="00596D34">
      <w:pPr>
        <w:spacing w:after="0" w:line="240" w:lineRule="auto"/>
        <w:ind w:left="-1134"/>
        <w:jc w:val="center"/>
        <w:rPr>
          <w:rFonts w:asciiTheme="minorHAnsi" w:hAnsiTheme="minorHAnsi" w:cs="Arial"/>
          <w:b/>
        </w:rPr>
      </w:pPr>
      <w:r w:rsidRPr="00747DC1">
        <w:rPr>
          <w:rFonts w:asciiTheme="minorHAnsi" w:hAnsiTheme="minorHAnsi" w:cs="Arial"/>
          <w:b/>
        </w:rPr>
        <w:t xml:space="preserve">Scheda di dettaglio </w:t>
      </w:r>
      <w:r w:rsidR="00596D34" w:rsidRPr="00747DC1">
        <w:rPr>
          <w:rFonts w:asciiTheme="minorHAnsi" w:hAnsiTheme="minorHAnsi" w:cs="Arial"/>
          <w:b/>
        </w:rPr>
        <w:t>U</w:t>
      </w:r>
      <w:r w:rsidRPr="00747DC1">
        <w:rPr>
          <w:rFonts w:asciiTheme="minorHAnsi" w:hAnsiTheme="minorHAnsi" w:cs="Arial"/>
          <w:b/>
        </w:rPr>
        <w:t xml:space="preserve">nità </w:t>
      </w:r>
      <w:r w:rsidR="00596D34" w:rsidRPr="00747DC1">
        <w:rPr>
          <w:rFonts w:asciiTheme="minorHAnsi" w:hAnsiTheme="minorHAnsi" w:cs="Arial"/>
          <w:b/>
        </w:rPr>
        <w:t>F</w:t>
      </w:r>
      <w:r w:rsidRPr="00747DC1">
        <w:rPr>
          <w:rFonts w:asciiTheme="minorHAnsi" w:hAnsiTheme="minorHAnsi" w:cs="Arial"/>
          <w:b/>
        </w:rPr>
        <w:t>ormativa</w:t>
      </w:r>
    </w:p>
    <w:p w:rsidR="00EC5745" w:rsidRPr="00747DC1" w:rsidRDefault="00EC5745" w:rsidP="00596D34">
      <w:pPr>
        <w:spacing w:after="0" w:line="240" w:lineRule="auto"/>
        <w:ind w:left="-1134"/>
        <w:jc w:val="center"/>
        <w:rPr>
          <w:rFonts w:asciiTheme="minorHAnsi" w:hAnsiTheme="minorHAnsi" w:cs="Arial"/>
          <w:b/>
          <w:sz w:val="24"/>
          <w:szCs w:val="24"/>
        </w:rPr>
      </w:pPr>
      <w:r w:rsidRPr="00747DC1">
        <w:rPr>
          <w:rFonts w:asciiTheme="minorHAnsi" w:hAnsiTheme="minorHAnsi" w:cs="Arial"/>
          <w:b/>
          <w:sz w:val="24"/>
          <w:szCs w:val="24"/>
        </w:rPr>
        <w:t>(compilare una scheda per ogni Unità Formativa per cui si propone</w:t>
      </w:r>
      <w:r w:rsidR="00AA5443" w:rsidRPr="00747DC1">
        <w:rPr>
          <w:rFonts w:asciiTheme="minorHAnsi" w:hAnsiTheme="minorHAnsi" w:cs="Arial"/>
          <w:b/>
          <w:sz w:val="24"/>
          <w:szCs w:val="24"/>
        </w:rPr>
        <w:t xml:space="preserve"> cfr. </w:t>
      </w:r>
      <w:proofErr w:type="spellStart"/>
      <w:r w:rsidR="00AA5443" w:rsidRPr="00747DC1">
        <w:rPr>
          <w:rFonts w:asciiTheme="minorHAnsi" w:hAnsiTheme="minorHAnsi" w:cs="Arial"/>
          <w:b/>
          <w:sz w:val="24"/>
          <w:szCs w:val="24"/>
        </w:rPr>
        <w:t>All</w:t>
      </w:r>
      <w:proofErr w:type="spellEnd"/>
      <w:r w:rsidR="00AA5443" w:rsidRPr="00747DC1">
        <w:rPr>
          <w:rFonts w:asciiTheme="minorHAnsi" w:hAnsiTheme="minorHAnsi" w:cs="Arial"/>
          <w:b/>
          <w:sz w:val="24"/>
          <w:szCs w:val="24"/>
        </w:rPr>
        <w:t>. 3</w:t>
      </w:r>
      <w:r w:rsidRPr="00747DC1">
        <w:rPr>
          <w:rFonts w:asciiTheme="minorHAnsi" w:hAnsiTheme="minorHAnsi" w:cs="Arial"/>
          <w:b/>
          <w:sz w:val="24"/>
          <w:szCs w:val="24"/>
        </w:rPr>
        <w:t>)</w:t>
      </w:r>
    </w:p>
    <w:bookmarkEnd w:id="0"/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Cognome e nome del candidato</w:t>
      </w:r>
      <w:r w:rsidRPr="00596D34">
        <w:rPr>
          <w:rFonts w:asciiTheme="minorHAnsi" w:hAnsiTheme="minorHAnsi" w:cs="Arial"/>
          <w:i/>
          <w:sz w:val="20"/>
          <w:szCs w:val="20"/>
        </w:rPr>
        <w:t>: ______________________________________________________________________</w:t>
      </w:r>
    </w:p>
    <w:p w:rsidR="00AA5443" w:rsidRPr="00596D34" w:rsidRDefault="00AA5443" w:rsidP="00AA5443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 xml:space="preserve">Titolo del corso per cui si candida: </w:t>
      </w:r>
      <w:r w:rsidRPr="00596D34">
        <w:rPr>
          <w:rFonts w:asciiTheme="minorHAnsi" w:hAnsiTheme="minorHAnsi" w:cs="Arial"/>
          <w:i/>
          <w:sz w:val="20"/>
          <w:szCs w:val="20"/>
        </w:rPr>
        <w:t>______________________________________</w:t>
      </w:r>
      <w:r>
        <w:rPr>
          <w:rFonts w:asciiTheme="minorHAnsi" w:hAnsiTheme="minorHAnsi" w:cs="Arial"/>
          <w:i/>
          <w:sz w:val="20"/>
          <w:szCs w:val="20"/>
        </w:rPr>
        <w:t>______________________________</w:t>
      </w:r>
    </w:p>
    <w:p w:rsidR="00EC5745" w:rsidRPr="00596D34" w:rsidRDefault="00596D34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>Unità F</w:t>
      </w:r>
      <w:r w:rsidR="00EC5745" w:rsidRPr="00485CF5">
        <w:rPr>
          <w:rFonts w:asciiTheme="minorHAnsi" w:hAnsiTheme="minorHAnsi" w:cs="Arial"/>
          <w:i/>
          <w:sz w:val="20"/>
          <w:szCs w:val="20"/>
        </w:rPr>
        <w:t>ormativa per cui si propone</w:t>
      </w:r>
      <w:r w:rsidR="00EC5745" w:rsidRPr="00596D34">
        <w:rPr>
          <w:rFonts w:asciiTheme="minorHAnsi" w:hAnsiTheme="minorHAnsi" w:cs="Arial"/>
          <w:i/>
          <w:sz w:val="20"/>
          <w:szCs w:val="20"/>
        </w:rPr>
        <w:t>: ___________________________________________________________________</w:t>
      </w: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 xml:space="preserve">Competenze in esito che si intendono raggiungere in aula (3/5) 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12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</w:t>
      </w: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Attività principali per il raggiungimento delle competenze sopra elencate (3/5)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Eventuali modalità didattiche innovative che si intendono applicare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596D34" w:rsidRDefault="00596D34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>Softwar</w:t>
      </w:r>
      <w:r w:rsidR="00C02949">
        <w:rPr>
          <w:rFonts w:asciiTheme="minorHAnsi" w:hAnsiTheme="minorHAnsi" w:cs="Arial"/>
          <w:i/>
          <w:sz w:val="20"/>
          <w:szCs w:val="20"/>
        </w:rPr>
        <w:t>e necessari per lo svolgimento dell’unità formativa</w:t>
      </w:r>
    </w:p>
    <w:p w:rsidR="00596D34" w:rsidRPr="00485CF5" w:rsidRDefault="00596D34" w:rsidP="00596D34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596D34" w:rsidRPr="00485CF5" w:rsidRDefault="00596D34" w:rsidP="00596D34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596D34" w:rsidRPr="00485CF5" w:rsidRDefault="00596D34" w:rsidP="00596D34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596D34" w:rsidRDefault="00596D34" w:rsidP="00EC5745">
      <w:pPr>
        <w:spacing w:after="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</w:p>
    <w:p w:rsidR="00EC5745" w:rsidRPr="00596D34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Eventuali strumenti e attrezzature necessarie per lo svolgimento (oltre alle dotazioni informatiche standard)</w:t>
      </w:r>
      <w:r w:rsidRPr="00596D34">
        <w:rPr>
          <w:rFonts w:asciiTheme="minorHAnsi" w:hAnsiTheme="minorHAnsi" w:cs="Arial"/>
          <w:i/>
          <w:sz w:val="20"/>
          <w:szCs w:val="20"/>
        </w:rPr>
        <w:t>: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  <w:r w:rsidRPr="00485CF5">
        <w:rPr>
          <w:rFonts w:asciiTheme="minorHAnsi" w:hAnsiTheme="minorHAnsi" w:cs="Arial"/>
          <w:sz w:val="20"/>
          <w:szCs w:val="20"/>
        </w:rPr>
        <w:t>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596D34">
      <w:pPr>
        <w:spacing w:after="24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  <w:r w:rsidRPr="00485CF5">
        <w:rPr>
          <w:rFonts w:asciiTheme="minorHAnsi" w:hAnsiTheme="minorHAnsi" w:cs="Arial"/>
          <w:i/>
          <w:sz w:val="20"/>
          <w:szCs w:val="20"/>
        </w:rPr>
        <w:t>Note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sz w:val="20"/>
          <w:szCs w:val="20"/>
        </w:rPr>
      </w:pPr>
      <w:r w:rsidRPr="00485CF5">
        <w:rPr>
          <w:rFonts w:asciiTheme="minorHAnsi" w:hAnsiTheme="minorHAnsi" w:cs="Arial"/>
          <w:sz w:val="20"/>
          <w:szCs w:val="20"/>
        </w:rPr>
        <w:t>_______________________________________________________________________</w:t>
      </w:r>
      <w:r>
        <w:rPr>
          <w:rFonts w:asciiTheme="minorHAnsi" w:hAnsiTheme="minorHAnsi" w:cs="Arial"/>
          <w:sz w:val="20"/>
          <w:szCs w:val="20"/>
        </w:rPr>
        <w:t>_________________________</w:t>
      </w:r>
    </w:p>
    <w:p w:rsidR="00EC5745" w:rsidRPr="00485CF5" w:rsidRDefault="00EC5745" w:rsidP="00EC5745">
      <w:pPr>
        <w:spacing w:after="0" w:line="240" w:lineRule="auto"/>
        <w:ind w:left="-1134"/>
        <w:rPr>
          <w:rFonts w:asciiTheme="minorHAnsi" w:hAnsiTheme="minorHAnsi" w:cs="Arial"/>
          <w:i/>
          <w:sz w:val="20"/>
          <w:szCs w:val="20"/>
        </w:rPr>
      </w:pPr>
    </w:p>
    <w:p w:rsidR="003C2A14" w:rsidRPr="00E228D3" w:rsidRDefault="00EC5745" w:rsidP="00EC5745">
      <w:pPr>
        <w:spacing w:after="0" w:line="240" w:lineRule="auto"/>
        <w:ind w:left="-1134"/>
        <w:jc w:val="both"/>
        <w:rPr>
          <w:sz w:val="18"/>
          <w:szCs w:val="18"/>
        </w:rPr>
      </w:pPr>
      <w:r w:rsidRPr="00E228D3">
        <w:rPr>
          <w:rFonts w:asciiTheme="minorHAnsi" w:hAnsiTheme="minorHAnsi" w:cs="Arial"/>
          <w:i/>
          <w:sz w:val="18"/>
          <w:szCs w:val="18"/>
        </w:rPr>
        <w:t>N.B. Per la compilazione della scheda, si può fare riferimento alla segreteria didattica della Fondazione ITS</w:t>
      </w:r>
      <w:r w:rsidR="00E228D3" w:rsidRPr="00E228D3">
        <w:rPr>
          <w:rFonts w:asciiTheme="minorHAnsi" w:hAnsiTheme="minorHAnsi" w:cs="Arial"/>
          <w:i/>
          <w:sz w:val="18"/>
          <w:szCs w:val="18"/>
        </w:rPr>
        <w:t xml:space="preserve"> ICT o consultare il sito </w:t>
      </w:r>
      <w:hyperlink r:id="rId8" w:history="1">
        <w:r w:rsidR="00E228D3" w:rsidRPr="00E228D3">
          <w:rPr>
            <w:rStyle w:val="Collegamentoipertestuale"/>
            <w:rFonts w:asciiTheme="minorHAnsi" w:hAnsiTheme="minorHAnsi" w:cs="Arial"/>
            <w:i/>
            <w:sz w:val="18"/>
            <w:szCs w:val="18"/>
          </w:rPr>
          <w:t>www.its-ictpiemonte.it</w:t>
        </w:r>
      </w:hyperlink>
      <w:r w:rsidR="00E228D3" w:rsidRPr="00E228D3">
        <w:rPr>
          <w:rFonts w:asciiTheme="minorHAnsi" w:hAnsiTheme="minorHAnsi" w:cs="Arial"/>
          <w:i/>
          <w:sz w:val="18"/>
          <w:szCs w:val="18"/>
        </w:rPr>
        <w:t xml:space="preserve"> </w:t>
      </w:r>
      <w:r w:rsidRPr="00E228D3">
        <w:rPr>
          <w:rFonts w:asciiTheme="minorHAnsi" w:hAnsiTheme="minorHAnsi" w:cs="Arial"/>
          <w:i/>
          <w:sz w:val="18"/>
          <w:szCs w:val="18"/>
        </w:rPr>
        <w:t xml:space="preserve">. Ulteriori approfondimenti in merito alla normativa MIUR relativamente agli ITS sono reperibili sul sito: </w:t>
      </w:r>
      <w:hyperlink r:id="rId9" w:history="1">
        <w:r w:rsidRPr="00E228D3">
          <w:rPr>
            <w:rStyle w:val="Collegamentoipertestuale"/>
            <w:rFonts w:asciiTheme="minorHAnsi" w:hAnsiTheme="minorHAnsi" w:cs="Arial"/>
            <w:i/>
            <w:sz w:val="18"/>
            <w:szCs w:val="18"/>
          </w:rPr>
          <w:t>http://www.indire.it/its/</w:t>
        </w:r>
      </w:hyperlink>
    </w:p>
    <w:sectPr w:rsidR="003C2A14" w:rsidRPr="00E228D3" w:rsidSect="00596D34">
      <w:headerReference w:type="first" r:id="rId10"/>
      <w:footerReference w:type="first" r:id="rId11"/>
      <w:pgSz w:w="11906" w:h="16838"/>
      <w:pgMar w:top="1249" w:right="1134" w:bottom="567" w:left="2268" w:header="142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406" w:rsidRDefault="000B7406" w:rsidP="003E2B2F">
      <w:pPr>
        <w:spacing w:after="0" w:line="240" w:lineRule="auto"/>
      </w:pPr>
      <w:r>
        <w:separator/>
      </w:r>
    </w:p>
  </w:endnote>
  <w:endnote w:type="continuationSeparator" w:id="0">
    <w:p w:rsidR="000B7406" w:rsidRDefault="000B7406" w:rsidP="003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406" w:rsidRDefault="00290194">
    <w:pPr>
      <w:pStyle w:val="Pidipagina"/>
    </w:pPr>
    <w:r w:rsidRPr="00290194">
      <w:rPr>
        <w:noProof/>
      </w:rPr>
      <w:drawing>
        <wp:anchor distT="0" distB="0" distL="114300" distR="114300" simplePos="0" relativeHeight="251663872" behindDoc="1" locked="1" layoutInCell="1" allowOverlap="1">
          <wp:simplePos x="0" y="0"/>
          <wp:positionH relativeFrom="margin">
            <wp:posOffset>-1816100</wp:posOffset>
          </wp:positionH>
          <wp:positionV relativeFrom="page">
            <wp:posOffset>10204450</wp:posOffset>
          </wp:positionV>
          <wp:extent cx="7552055" cy="607060"/>
          <wp:effectExtent l="19050" t="0" r="0" b="0"/>
          <wp:wrapNone/>
          <wp:docPr id="9" name="Immagine 4" descr="seguilettera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seguilettera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406" w:rsidRDefault="000B7406" w:rsidP="003E2B2F">
      <w:pPr>
        <w:spacing w:after="0" w:line="240" w:lineRule="auto"/>
      </w:pPr>
      <w:r>
        <w:separator/>
      </w:r>
    </w:p>
  </w:footnote>
  <w:footnote w:type="continuationSeparator" w:id="0">
    <w:p w:rsidR="000B7406" w:rsidRDefault="000B7406" w:rsidP="003E2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406" w:rsidRDefault="00290194">
    <w:pPr>
      <w:pStyle w:val="Intestazione"/>
    </w:pPr>
    <w:r w:rsidRPr="00290194">
      <w:rPr>
        <w:noProof/>
      </w:rPr>
      <w:drawing>
        <wp:anchor distT="0" distB="0" distL="114300" distR="114300" simplePos="0" relativeHeight="251661824" behindDoc="1" locked="1" layoutInCell="1" allowOverlap="1">
          <wp:simplePos x="0" y="0"/>
          <wp:positionH relativeFrom="margin">
            <wp:posOffset>-1442720</wp:posOffset>
          </wp:positionH>
          <wp:positionV relativeFrom="page">
            <wp:posOffset>-533400</wp:posOffset>
          </wp:positionV>
          <wp:extent cx="7171690" cy="1228725"/>
          <wp:effectExtent l="19050" t="0" r="0" b="0"/>
          <wp:wrapNone/>
          <wp:docPr id="6" name="Immagine 3" descr="seguilettera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seguilettera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1690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95F9A"/>
    <w:multiLevelType w:val="hybridMultilevel"/>
    <w:tmpl w:val="C5F02740"/>
    <w:lvl w:ilvl="0" w:tplc="65003776">
      <w:start w:val="1"/>
      <w:numFmt w:val="decimal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0B1B425D"/>
    <w:multiLevelType w:val="hybridMultilevel"/>
    <w:tmpl w:val="7CB00E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A2C97"/>
    <w:multiLevelType w:val="hybridMultilevel"/>
    <w:tmpl w:val="EE76AA4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86B0A"/>
    <w:multiLevelType w:val="hybridMultilevel"/>
    <w:tmpl w:val="337686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F3103"/>
    <w:multiLevelType w:val="hybridMultilevel"/>
    <w:tmpl w:val="A5F8839C"/>
    <w:lvl w:ilvl="0" w:tplc="322625CE">
      <w:numFmt w:val="bullet"/>
      <w:lvlText w:val="-"/>
      <w:lvlJc w:val="left"/>
      <w:pPr>
        <w:ind w:left="-20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39AA7DA3"/>
    <w:multiLevelType w:val="hybridMultilevel"/>
    <w:tmpl w:val="723A8AD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FE6CCF"/>
    <w:multiLevelType w:val="hybridMultilevel"/>
    <w:tmpl w:val="034CD59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130D4"/>
    <w:multiLevelType w:val="hybridMultilevel"/>
    <w:tmpl w:val="EF8EE436"/>
    <w:lvl w:ilvl="0" w:tplc="2304BF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3349C"/>
    <w:multiLevelType w:val="hybridMultilevel"/>
    <w:tmpl w:val="0B9E229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D5005"/>
    <w:multiLevelType w:val="hybridMultilevel"/>
    <w:tmpl w:val="2EEC88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30B66"/>
    <w:multiLevelType w:val="hybridMultilevel"/>
    <w:tmpl w:val="13E82E64"/>
    <w:lvl w:ilvl="0" w:tplc="EA6E21D4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9" w:hanging="360"/>
      </w:pPr>
    </w:lvl>
    <w:lvl w:ilvl="2" w:tplc="0410001B" w:tentative="1">
      <w:start w:val="1"/>
      <w:numFmt w:val="lowerRoman"/>
      <w:lvlText w:val="%3."/>
      <w:lvlJc w:val="right"/>
      <w:pPr>
        <w:ind w:left="949" w:hanging="180"/>
      </w:pPr>
    </w:lvl>
    <w:lvl w:ilvl="3" w:tplc="0410000F" w:tentative="1">
      <w:start w:val="1"/>
      <w:numFmt w:val="decimal"/>
      <w:lvlText w:val="%4."/>
      <w:lvlJc w:val="left"/>
      <w:pPr>
        <w:ind w:left="1669" w:hanging="360"/>
      </w:pPr>
    </w:lvl>
    <w:lvl w:ilvl="4" w:tplc="04100019" w:tentative="1">
      <w:start w:val="1"/>
      <w:numFmt w:val="lowerLetter"/>
      <w:lvlText w:val="%5."/>
      <w:lvlJc w:val="left"/>
      <w:pPr>
        <w:ind w:left="2389" w:hanging="360"/>
      </w:pPr>
    </w:lvl>
    <w:lvl w:ilvl="5" w:tplc="0410001B" w:tentative="1">
      <w:start w:val="1"/>
      <w:numFmt w:val="lowerRoman"/>
      <w:lvlText w:val="%6."/>
      <w:lvlJc w:val="right"/>
      <w:pPr>
        <w:ind w:left="3109" w:hanging="180"/>
      </w:pPr>
    </w:lvl>
    <w:lvl w:ilvl="6" w:tplc="0410000F" w:tentative="1">
      <w:start w:val="1"/>
      <w:numFmt w:val="decimal"/>
      <w:lvlText w:val="%7."/>
      <w:lvlJc w:val="left"/>
      <w:pPr>
        <w:ind w:left="3829" w:hanging="360"/>
      </w:pPr>
    </w:lvl>
    <w:lvl w:ilvl="7" w:tplc="04100019" w:tentative="1">
      <w:start w:val="1"/>
      <w:numFmt w:val="lowerLetter"/>
      <w:lvlText w:val="%8."/>
      <w:lvlJc w:val="left"/>
      <w:pPr>
        <w:ind w:left="4549" w:hanging="360"/>
      </w:pPr>
    </w:lvl>
    <w:lvl w:ilvl="8" w:tplc="0410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49EF265A"/>
    <w:multiLevelType w:val="hybridMultilevel"/>
    <w:tmpl w:val="108415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F0F0A"/>
    <w:multiLevelType w:val="hybridMultilevel"/>
    <w:tmpl w:val="425E697E"/>
    <w:lvl w:ilvl="0" w:tplc="945E4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C11A52"/>
    <w:multiLevelType w:val="hybridMultilevel"/>
    <w:tmpl w:val="7B70D866"/>
    <w:lvl w:ilvl="0" w:tplc="AF562BB0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F813ABF"/>
    <w:multiLevelType w:val="hybridMultilevel"/>
    <w:tmpl w:val="3DE627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EF17D3"/>
    <w:multiLevelType w:val="hybridMultilevel"/>
    <w:tmpl w:val="3FECB836"/>
    <w:lvl w:ilvl="0" w:tplc="E25678CA">
      <w:numFmt w:val="bullet"/>
      <w:lvlText w:val="-"/>
      <w:lvlJc w:val="left"/>
      <w:pPr>
        <w:ind w:left="153" w:hanging="360"/>
      </w:pPr>
      <w:rPr>
        <w:rFonts w:ascii="Calibri" w:eastAsia="Calibri" w:hAnsi="Calibri" w:cs="Calibri" w:hint="default"/>
        <w:strike/>
        <w:dstrike w:val="0"/>
        <w:sz w:val="16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56EA23AF"/>
    <w:multiLevelType w:val="hybridMultilevel"/>
    <w:tmpl w:val="AD981B0E"/>
    <w:lvl w:ilvl="0" w:tplc="C7FA78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252A8A"/>
    <w:multiLevelType w:val="hybridMultilevel"/>
    <w:tmpl w:val="4A14726C"/>
    <w:lvl w:ilvl="0" w:tplc="4B72A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1F7CA3"/>
    <w:multiLevelType w:val="hybridMultilevel"/>
    <w:tmpl w:val="8DEE4512"/>
    <w:lvl w:ilvl="0" w:tplc="AF562BB0">
      <w:start w:val="1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26B5BD9"/>
    <w:multiLevelType w:val="hybridMultilevel"/>
    <w:tmpl w:val="B47230FE"/>
    <w:lvl w:ilvl="0" w:tplc="322625CE">
      <w:numFmt w:val="bullet"/>
      <w:lvlText w:val="-"/>
      <w:lvlJc w:val="left"/>
      <w:pPr>
        <w:ind w:left="-1058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70FE1453"/>
    <w:multiLevelType w:val="hybridMultilevel"/>
    <w:tmpl w:val="680857D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8553A4"/>
    <w:multiLevelType w:val="hybridMultilevel"/>
    <w:tmpl w:val="15084E26"/>
    <w:lvl w:ilvl="0" w:tplc="C92E7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21DC7"/>
    <w:multiLevelType w:val="hybridMultilevel"/>
    <w:tmpl w:val="590ECE04"/>
    <w:lvl w:ilvl="0" w:tplc="04100011">
      <w:start w:val="1"/>
      <w:numFmt w:val="decimal"/>
      <w:lvlText w:val="%1)"/>
      <w:lvlJc w:val="left"/>
      <w:pPr>
        <w:ind w:left="732" w:hanging="360"/>
      </w:p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6"/>
  </w:num>
  <w:num w:numId="5">
    <w:abstractNumId w:val="21"/>
  </w:num>
  <w:num w:numId="6">
    <w:abstractNumId w:val="17"/>
  </w:num>
  <w:num w:numId="7">
    <w:abstractNumId w:val="7"/>
  </w:num>
  <w:num w:numId="8">
    <w:abstractNumId w:val="9"/>
  </w:num>
  <w:num w:numId="9">
    <w:abstractNumId w:val="15"/>
  </w:num>
  <w:num w:numId="10">
    <w:abstractNumId w:val="4"/>
  </w:num>
  <w:num w:numId="11">
    <w:abstractNumId w:val="19"/>
  </w:num>
  <w:num w:numId="12">
    <w:abstractNumId w:val="10"/>
  </w:num>
  <w:num w:numId="13">
    <w:abstractNumId w:val="11"/>
  </w:num>
  <w:num w:numId="14">
    <w:abstractNumId w:val="1"/>
  </w:num>
  <w:num w:numId="15">
    <w:abstractNumId w:val="13"/>
  </w:num>
  <w:num w:numId="16">
    <w:abstractNumId w:val="5"/>
  </w:num>
  <w:num w:numId="17">
    <w:abstractNumId w:val="18"/>
  </w:num>
  <w:num w:numId="18">
    <w:abstractNumId w:val="8"/>
  </w:num>
  <w:num w:numId="19">
    <w:abstractNumId w:val="20"/>
  </w:num>
  <w:num w:numId="20">
    <w:abstractNumId w:val="12"/>
  </w:num>
  <w:num w:numId="21">
    <w:abstractNumId w:val="22"/>
  </w:num>
  <w:num w:numId="22">
    <w:abstractNumId w:val="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16385" style="mso-position-horizontal:left;mso-position-horizontal-relative:left-margin-area;mso-position-vertical-relative:margin;mso-width-percent:900;mso-top-percent:100;mso-width-relative:left-margin-area" o:allowincell="f" fillcolor="white" stroke="f">
      <v:fill color="white"/>
      <v:stroke on="f"/>
      <v:textbox style="mso-fit-shape-to-text:t"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591A"/>
    <w:rsid w:val="000018F6"/>
    <w:rsid w:val="00022526"/>
    <w:rsid w:val="00044D2B"/>
    <w:rsid w:val="00066C0E"/>
    <w:rsid w:val="00095446"/>
    <w:rsid w:val="000B7406"/>
    <w:rsid w:val="000C57E6"/>
    <w:rsid w:val="000F5574"/>
    <w:rsid w:val="0011755E"/>
    <w:rsid w:val="00132C1D"/>
    <w:rsid w:val="00137B18"/>
    <w:rsid w:val="00147FC9"/>
    <w:rsid w:val="00157E4C"/>
    <w:rsid w:val="001924F3"/>
    <w:rsid w:val="001B0C59"/>
    <w:rsid w:val="001C3C05"/>
    <w:rsid w:val="001F2E01"/>
    <w:rsid w:val="0020120E"/>
    <w:rsid w:val="00204E2F"/>
    <w:rsid w:val="0021591A"/>
    <w:rsid w:val="002171F3"/>
    <w:rsid w:val="0023593D"/>
    <w:rsid w:val="00240E9E"/>
    <w:rsid w:val="0027654A"/>
    <w:rsid w:val="00285E50"/>
    <w:rsid w:val="00290194"/>
    <w:rsid w:val="00296D59"/>
    <w:rsid w:val="002C44CC"/>
    <w:rsid w:val="002E62B1"/>
    <w:rsid w:val="002F553F"/>
    <w:rsid w:val="002F689C"/>
    <w:rsid w:val="00356E2A"/>
    <w:rsid w:val="00370BB2"/>
    <w:rsid w:val="003C2998"/>
    <w:rsid w:val="003C2A14"/>
    <w:rsid w:val="003D6356"/>
    <w:rsid w:val="003E2B2F"/>
    <w:rsid w:val="00472678"/>
    <w:rsid w:val="004B42E4"/>
    <w:rsid w:val="004C0438"/>
    <w:rsid w:val="004E696E"/>
    <w:rsid w:val="00506810"/>
    <w:rsid w:val="00507F8F"/>
    <w:rsid w:val="00543F93"/>
    <w:rsid w:val="00571A22"/>
    <w:rsid w:val="00585A23"/>
    <w:rsid w:val="00596D34"/>
    <w:rsid w:val="00596EDE"/>
    <w:rsid w:val="005A238A"/>
    <w:rsid w:val="005D2DC1"/>
    <w:rsid w:val="005E17DE"/>
    <w:rsid w:val="005E3861"/>
    <w:rsid w:val="00624B9D"/>
    <w:rsid w:val="006677FD"/>
    <w:rsid w:val="006A0D0B"/>
    <w:rsid w:val="006A2D8A"/>
    <w:rsid w:val="00704650"/>
    <w:rsid w:val="00744B8B"/>
    <w:rsid w:val="00747DC1"/>
    <w:rsid w:val="007766E8"/>
    <w:rsid w:val="00776889"/>
    <w:rsid w:val="007813FC"/>
    <w:rsid w:val="007A6C0B"/>
    <w:rsid w:val="007B5862"/>
    <w:rsid w:val="007E62FA"/>
    <w:rsid w:val="007F667F"/>
    <w:rsid w:val="00817A27"/>
    <w:rsid w:val="008272A8"/>
    <w:rsid w:val="00847CA7"/>
    <w:rsid w:val="008517FD"/>
    <w:rsid w:val="00857501"/>
    <w:rsid w:val="00876A0C"/>
    <w:rsid w:val="008B2DB5"/>
    <w:rsid w:val="008C5D29"/>
    <w:rsid w:val="00963E4B"/>
    <w:rsid w:val="009847A4"/>
    <w:rsid w:val="00A21EE3"/>
    <w:rsid w:val="00A30364"/>
    <w:rsid w:val="00A42971"/>
    <w:rsid w:val="00A5614F"/>
    <w:rsid w:val="00A63D20"/>
    <w:rsid w:val="00AA5443"/>
    <w:rsid w:val="00AA70B5"/>
    <w:rsid w:val="00AB2769"/>
    <w:rsid w:val="00AB4D38"/>
    <w:rsid w:val="00AD35A4"/>
    <w:rsid w:val="00AF5C5B"/>
    <w:rsid w:val="00B149EE"/>
    <w:rsid w:val="00B15C5F"/>
    <w:rsid w:val="00B20638"/>
    <w:rsid w:val="00B32BA7"/>
    <w:rsid w:val="00B336C5"/>
    <w:rsid w:val="00B63500"/>
    <w:rsid w:val="00B7077E"/>
    <w:rsid w:val="00B769B3"/>
    <w:rsid w:val="00B95148"/>
    <w:rsid w:val="00BA06A5"/>
    <w:rsid w:val="00C02949"/>
    <w:rsid w:val="00C2433C"/>
    <w:rsid w:val="00C3357D"/>
    <w:rsid w:val="00C533B2"/>
    <w:rsid w:val="00C54B0D"/>
    <w:rsid w:val="00C940F2"/>
    <w:rsid w:val="00CA2CED"/>
    <w:rsid w:val="00CD16B8"/>
    <w:rsid w:val="00CF772C"/>
    <w:rsid w:val="00D55FC9"/>
    <w:rsid w:val="00D6644C"/>
    <w:rsid w:val="00D71628"/>
    <w:rsid w:val="00DB609A"/>
    <w:rsid w:val="00DC799C"/>
    <w:rsid w:val="00E0217F"/>
    <w:rsid w:val="00E228D3"/>
    <w:rsid w:val="00E252FE"/>
    <w:rsid w:val="00E452B0"/>
    <w:rsid w:val="00E47758"/>
    <w:rsid w:val="00E5205C"/>
    <w:rsid w:val="00E56AF2"/>
    <w:rsid w:val="00E66C4E"/>
    <w:rsid w:val="00E81F7A"/>
    <w:rsid w:val="00E84323"/>
    <w:rsid w:val="00EC5745"/>
    <w:rsid w:val="00F00091"/>
    <w:rsid w:val="00F23C10"/>
    <w:rsid w:val="00F33935"/>
    <w:rsid w:val="00F51E65"/>
    <w:rsid w:val="00F70A89"/>
    <w:rsid w:val="00F969B1"/>
    <w:rsid w:val="00FA0A3D"/>
    <w:rsid w:val="00FA6CCA"/>
    <w:rsid w:val="00FD16ED"/>
    <w:rsid w:val="00FF1A03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style="mso-position-horizontal:left;mso-position-horizontal-relative:left-margin-area;mso-position-vertical-relative:margin;mso-width-percent:900;mso-top-percent:100;mso-width-relative:left-margin-area" o:allowincell="f" fillcolor="white" stroke="f">
      <v:fill color="white"/>
      <v:stroke on="f"/>
      <v:textbox style="mso-fit-shape-to-text:t" inset="0,,0"/>
    </o:shapedefaults>
    <o:shapelayout v:ext="edit">
      <o:idmap v:ext="edit" data="1"/>
    </o:shapelayout>
  </w:shapeDefaults>
  <w:decimalSymbol w:val=","/>
  <w:listSeparator w:val=";"/>
  <w15:docId w15:val="{1E2003B2-F9D0-40A7-B5B6-77F56F5AC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37B18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2B2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E2B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E2B2F"/>
  </w:style>
  <w:style w:type="paragraph" w:styleId="Pidipagina">
    <w:name w:val="footer"/>
    <w:basedOn w:val="Normale"/>
    <w:link w:val="PidipaginaCarattere"/>
    <w:uiPriority w:val="99"/>
    <w:semiHidden/>
    <w:unhideWhenUsed/>
    <w:rsid w:val="003E2B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E2B2F"/>
  </w:style>
  <w:style w:type="character" w:styleId="Collegamentoipertestuale">
    <w:name w:val="Hyperlink"/>
    <w:basedOn w:val="Carpredefinitoparagrafo"/>
    <w:uiPriority w:val="99"/>
    <w:unhideWhenUsed/>
    <w:rsid w:val="00744B8B"/>
    <w:rPr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7813FC"/>
    <w:pPr>
      <w:spacing w:before="100" w:beforeAutospacing="1" w:after="100" w:afterAutospacing="1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s-ictpiemont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dire.it/it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DD5FC-0519-430D-9625-1B8A03142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BEEA8D99</Template>
  <TotalTime>246</TotalTime>
  <Pages>1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2666</CharactersWithSpaces>
  <SharedDoc>false</SharedDoc>
  <HLinks>
    <vt:vector size="18" baseType="variant">
      <vt:variant>
        <vt:i4>6619198</vt:i4>
      </vt:variant>
      <vt:variant>
        <vt:i4>6</vt:i4>
      </vt:variant>
      <vt:variant>
        <vt:i4>0</vt:i4>
      </vt:variant>
      <vt:variant>
        <vt:i4>5</vt:i4>
      </vt:variant>
      <vt:variant>
        <vt:lpwstr>http://www.its-ictpiemonte.it/</vt:lpwstr>
      </vt:variant>
      <vt:variant>
        <vt:lpwstr/>
      </vt:variant>
      <vt:variant>
        <vt:i4>1048693</vt:i4>
      </vt:variant>
      <vt:variant>
        <vt:i4>3</vt:i4>
      </vt:variant>
      <vt:variant>
        <vt:i4>0</vt:i4>
      </vt:variant>
      <vt:variant>
        <vt:i4>5</vt:i4>
      </vt:variant>
      <vt:variant>
        <vt:lpwstr>mailto:its-ictpiemonte@pec.it</vt:lpwstr>
      </vt:variant>
      <vt:variant>
        <vt:lpwstr/>
      </vt:variant>
      <vt:variant>
        <vt:i4>4390954</vt:i4>
      </vt:variant>
      <vt:variant>
        <vt:i4>0</vt:i4>
      </vt:variant>
      <vt:variant>
        <vt:i4>0</vt:i4>
      </vt:variant>
      <vt:variant>
        <vt:i4>5</vt:i4>
      </vt:variant>
      <vt:variant>
        <vt:lpwstr>mailto:info@its-ictpiemonte.it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bonetto</dc:creator>
  <cp:lastModifiedBy>Paola Tortoreti</cp:lastModifiedBy>
  <cp:revision>30</cp:revision>
  <cp:lastPrinted>2012-11-13T14:48:00Z</cp:lastPrinted>
  <dcterms:created xsi:type="dcterms:W3CDTF">2012-11-09T08:42:00Z</dcterms:created>
  <dcterms:modified xsi:type="dcterms:W3CDTF">2019-09-10T16:37:00Z</dcterms:modified>
</cp:coreProperties>
</file>